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2871C" w14:textId="2413CF1C" w:rsidR="00E4186E" w:rsidRPr="00E21409" w:rsidRDefault="00376D59" w:rsidP="00376D59">
      <w:pPr>
        <w:ind w:left="4395"/>
        <w:rPr>
          <w:rFonts w:ascii="Arial" w:hAnsi="Arial" w:cs="Arial"/>
          <w:color w:val="FFFFFF" w:themeColor="background1"/>
          <w:sz w:val="32"/>
          <w:szCs w:val="32"/>
        </w:rPr>
      </w:pPr>
      <w:r w:rsidRPr="00E21409">
        <w:rPr>
          <w:rFonts w:ascii="Arial" w:hAnsi="Arial" w:cs="Arial"/>
          <w:color w:val="FFFFFF" w:themeColor="background1"/>
          <w:sz w:val="32"/>
          <w:szCs w:val="32"/>
        </w:rPr>
        <w:t>Click to add text here</w:t>
      </w:r>
    </w:p>
    <w:sectPr w:rsidR="00E4186E" w:rsidRPr="00E21409" w:rsidSect="00376D59">
      <w:headerReference w:type="default" r:id="rId6"/>
      <w:pgSz w:w="12240" w:h="15840"/>
      <w:pgMar w:top="446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D9839" w14:textId="77777777" w:rsidR="00033FC3" w:rsidRDefault="00033FC3" w:rsidP="00376D59">
      <w:r>
        <w:separator/>
      </w:r>
    </w:p>
  </w:endnote>
  <w:endnote w:type="continuationSeparator" w:id="0">
    <w:p w14:paraId="20801C49" w14:textId="77777777" w:rsidR="00033FC3" w:rsidRDefault="00033FC3" w:rsidP="00376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B57BF" w14:textId="77777777" w:rsidR="00033FC3" w:rsidRDefault="00033FC3" w:rsidP="00376D59">
      <w:r>
        <w:separator/>
      </w:r>
    </w:p>
  </w:footnote>
  <w:footnote w:type="continuationSeparator" w:id="0">
    <w:p w14:paraId="7B522764" w14:textId="77777777" w:rsidR="00033FC3" w:rsidRDefault="00033FC3" w:rsidP="00376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2B80B" w14:textId="545753E0" w:rsidR="00376D59" w:rsidRDefault="00376D5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3995A9" wp14:editId="0FE4067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062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0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59"/>
    <w:rsid w:val="00033FC3"/>
    <w:rsid w:val="00376D59"/>
    <w:rsid w:val="00DE3160"/>
    <w:rsid w:val="00E21409"/>
    <w:rsid w:val="00E4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FC7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D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D59"/>
  </w:style>
  <w:style w:type="paragraph" w:styleId="Footer">
    <w:name w:val="footer"/>
    <w:basedOn w:val="Normal"/>
    <w:link w:val="FooterChar"/>
    <w:uiPriority w:val="99"/>
    <w:unhideWhenUsed/>
    <w:rsid w:val="00376D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Thank you for downloading-version1.dotx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2021-12-07T21:44:00Z</dcterms:created>
  <dcterms:modified xsi:type="dcterms:W3CDTF">2021-12-07T21:44:00Z</dcterms:modified>
</cp:coreProperties>
</file>